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ACC8" w:themeColor="accent1" w:themeTint="66"/>
  <w:body>
    <w:tbl>
      <w:tblPr>
        <w:tblW w:w="1121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a ogólnego układu ulotki"/>
      </w:tblPr>
      <w:tblGrid>
        <w:gridCol w:w="7527"/>
        <w:gridCol w:w="147"/>
        <w:gridCol w:w="3543"/>
      </w:tblGrid>
      <w:tr w:rsidR="00CD39B4" w:rsidTr="003766F7">
        <w:trPr>
          <w:trHeight w:hRule="exact" w:val="13460"/>
          <w:jc w:val="center"/>
        </w:trPr>
        <w:tc>
          <w:tcPr>
            <w:tcW w:w="7527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Układ głównej zawartości ulotki"/>
            </w:tblPr>
            <w:tblGrid>
              <w:gridCol w:w="7527"/>
            </w:tblGrid>
            <w:tr w:rsidR="00CD39B4" w:rsidTr="003766F7">
              <w:trPr>
                <w:cantSplit/>
                <w:trHeight w:hRule="exact" w:val="4962"/>
              </w:trPr>
              <w:tc>
                <w:tcPr>
                  <w:tcW w:w="7527" w:type="dxa"/>
                </w:tcPr>
                <w:p w:rsidR="00CD39B4" w:rsidRDefault="00D103C4">
                  <w:bookmarkStart w:id="0" w:name="_GoBack"/>
                  <w:bookmarkEnd w:id="0"/>
                  <w:r>
                    <w:rPr>
                      <w:noProof/>
                    </w:rPr>
                    <w:drawing>
                      <wp:inline distT="0" distB="0" distL="0" distR="0">
                        <wp:extent cx="4716780" cy="3042285"/>
                        <wp:effectExtent l="0" t="0" r="7620" b="5715"/>
                        <wp:docPr id="2" name="Obraz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6482" cy="3132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D39B4" w:rsidTr="003766F7">
              <w:trPr>
                <w:trHeight w:hRule="exact" w:val="9099"/>
              </w:trPr>
              <w:tc>
                <w:tcPr>
                  <w:tcW w:w="7527" w:type="dxa"/>
                </w:tcPr>
                <w:p w:rsidR="00AD502A" w:rsidRPr="003766F7" w:rsidRDefault="00195337" w:rsidP="003766F7">
                  <w:pPr>
                    <w:pStyle w:val="Tytu"/>
                    <w:spacing w:line="180" w:lineRule="auto"/>
                    <w:rPr>
                      <w:sz w:val="72"/>
                      <w:szCs w:val="72"/>
                    </w:rPr>
                  </w:pPr>
                  <w:r w:rsidRPr="003766F7">
                    <w:rPr>
                      <w:sz w:val="72"/>
                      <w:szCs w:val="72"/>
                    </w:rPr>
                    <w:t>śWIETLICA oPIEKUŃCZA „pEŁNA CHATA”</w:t>
                  </w:r>
                </w:p>
                <w:p w:rsidR="00CD39B4" w:rsidRDefault="006034C4">
                  <w:pPr>
                    <w:pStyle w:val="Nagwek1"/>
                  </w:pPr>
                  <w:r>
                    <w:t xml:space="preserve">                                 </w:t>
                  </w:r>
                  <w:r w:rsidR="00195337">
                    <w:t>Zaprasza!!!!</w:t>
                  </w:r>
                </w:p>
                <w:p w:rsidR="00E23C94" w:rsidRPr="006034C4" w:rsidRDefault="00EC4C24" w:rsidP="00E23C94">
                  <w:pPr>
                    <w:rPr>
                      <w:b/>
                      <w:u w:val="single"/>
                    </w:rPr>
                  </w:pPr>
                  <w:r w:rsidRPr="006034C4">
                    <w:rPr>
                      <w:b/>
                      <w:u w:val="single"/>
                    </w:rPr>
                    <w:t>Oferujemy m.in.:</w:t>
                  </w:r>
                </w:p>
                <w:p w:rsidR="00EC4C24" w:rsidRDefault="00E23C94" w:rsidP="00EC4C24">
                  <w:pPr>
                    <w:pStyle w:val="Akapitzlist"/>
                    <w:numPr>
                      <w:ilvl w:val="0"/>
                      <w:numId w:val="1"/>
                    </w:numPr>
                  </w:pPr>
                  <w:r>
                    <w:t>Organizowanie czasu wolnego</w:t>
                  </w:r>
                </w:p>
                <w:p w:rsidR="00EC4C24" w:rsidRDefault="00EC4C24" w:rsidP="00EC4C24">
                  <w:pPr>
                    <w:pStyle w:val="Akapitzlist"/>
                    <w:numPr>
                      <w:ilvl w:val="0"/>
                      <w:numId w:val="1"/>
                    </w:numPr>
                  </w:pPr>
                  <w:r>
                    <w:t>Pomoc w nauce i odrabianiu lekcji</w:t>
                  </w:r>
                </w:p>
                <w:p w:rsidR="00EC4C24" w:rsidRDefault="00EC4C24" w:rsidP="00EC4C24">
                  <w:pPr>
                    <w:pStyle w:val="Akapitzlist"/>
                    <w:numPr>
                      <w:ilvl w:val="0"/>
                      <w:numId w:val="1"/>
                    </w:numPr>
                  </w:pPr>
                  <w:r>
                    <w:t>Rozwijanie zainteresowań i uzdolnień</w:t>
                  </w:r>
                </w:p>
                <w:p w:rsidR="00EC4C24" w:rsidRDefault="00EC4C24" w:rsidP="00EC4C24">
                  <w:pPr>
                    <w:pStyle w:val="Akapitzlist"/>
                    <w:numPr>
                      <w:ilvl w:val="0"/>
                      <w:numId w:val="1"/>
                    </w:numPr>
                  </w:pPr>
                  <w:r>
                    <w:t>Ciekawe zajęcia dydaktyczne</w:t>
                  </w:r>
                </w:p>
                <w:p w:rsidR="00EC4C24" w:rsidRDefault="00E23C94" w:rsidP="00EC4C24">
                  <w:pPr>
                    <w:pStyle w:val="Akapitzlist"/>
                    <w:numPr>
                      <w:ilvl w:val="0"/>
                      <w:numId w:val="1"/>
                    </w:numPr>
                  </w:pPr>
                  <w:r>
                    <w:t>Z</w:t>
                  </w:r>
                  <w:r w:rsidR="00EC4C24">
                    <w:t>ajęcia</w:t>
                  </w:r>
                  <w:r>
                    <w:t xml:space="preserve"> informatyczne, taneczne, plastyczne, ruchowo-sportowe</w:t>
                  </w:r>
                  <w:r w:rsidR="00AD502A">
                    <w:t xml:space="preserve"> oraz kulinarne</w:t>
                  </w:r>
                </w:p>
                <w:p w:rsidR="00AC0F01" w:rsidRDefault="00AC0F01" w:rsidP="00EC4C24">
                  <w:pPr>
                    <w:pStyle w:val="Akapitzlist"/>
                    <w:numPr>
                      <w:ilvl w:val="0"/>
                      <w:numId w:val="1"/>
                    </w:numPr>
                  </w:pPr>
                  <w:r>
                    <w:t>Profilaktykę uzależnień</w:t>
                  </w:r>
                </w:p>
                <w:p w:rsidR="00AC0F01" w:rsidRDefault="00AC0F01" w:rsidP="00EC4C24">
                  <w:pPr>
                    <w:pStyle w:val="Akapitzlist"/>
                    <w:numPr>
                      <w:ilvl w:val="0"/>
                      <w:numId w:val="1"/>
                    </w:numPr>
                  </w:pPr>
                  <w:r>
                    <w:t>Edukację i wparcie rodzin</w:t>
                  </w:r>
                </w:p>
                <w:p w:rsidR="00AD502A" w:rsidRDefault="00AD502A" w:rsidP="00EC4C24">
                  <w:pPr>
                    <w:pStyle w:val="Akapitzlist"/>
                    <w:numPr>
                      <w:ilvl w:val="0"/>
                      <w:numId w:val="1"/>
                    </w:numPr>
                  </w:pPr>
                  <w:r>
                    <w:t>Pomoc psychologiczną</w:t>
                  </w:r>
                </w:p>
                <w:p w:rsidR="00E23C94" w:rsidRPr="006034C4" w:rsidRDefault="006034C4" w:rsidP="00E23C94">
                  <w:pPr>
                    <w:rPr>
                      <w:b/>
                      <w:u w:val="single"/>
                    </w:rPr>
                  </w:pPr>
                  <w:r w:rsidRPr="006034C4">
                    <w:rPr>
                      <w:b/>
                      <w:u w:val="single"/>
                    </w:rPr>
                    <w:t>Wyposażenie:</w:t>
                  </w:r>
                </w:p>
                <w:p w:rsidR="006034C4" w:rsidRDefault="006034C4" w:rsidP="003766F7">
                  <w:pPr>
                    <w:pStyle w:val="Akapitzlist"/>
                    <w:numPr>
                      <w:ilvl w:val="0"/>
                      <w:numId w:val="2"/>
                    </w:numPr>
                  </w:pPr>
                  <w:r>
                    <w:t>Sala komputerowa</w:t>
                  </w:r>
                  <w:r w:rsidR="003766F7">
                    <w:t>, sala zabaw</w:t>
                  </w:r>
                </w:p>
                <w:p w:rsidR="006034C4" w:rsidRDefault="006034C4" w:rsidP="006034C4">
                  <w:pPr>
                    <w:pStyle w:val="Akapitzlist"/>
                    <w:numPr>
                      <w:ilvl w:val="0"/>
                      <w:numId w:val="2"/>
                    </w:numPr>
                  </w:pPr>
                  <w:r>
                    <w:t>Sala gimnastyczna (ping-pong, bilard, piłkarzyki, cymbergaj)</w:t>
                  </w:r>
                </w:p>
              </w:tc>
            </w:tr>
            <w:tr w:rsidR="00CD39B4" w:rsidTr="003766F7">
              <w:trPr>
                <w:trHeight w:hRule="exact" w:val="3464"/>
              </w:trPr>
              <w:tc>
                <w:tcPr>
                  <w:tcW w:w="7527" w:type="dxa"/>
                  <w:vAlign w:val="bottom"/>
                </w:tcPr>
                <w:p w:rsidR="00CD39B4" w:rsidRDefault="00CD39B4"/>
              </w:tc>
            </w:tr>
          </w:tbl>
          <w:p w:rsidR="00CD39B4" w:rsidRDefault="00CD39B4"/>
        </w:tc>
        <w:tc>
          <w:tcPr>
            <w:tcW w:w="147" w:type="dxa"/>
          </w:tcPr>
          <w:p w:rsidR="00CD39B4" w:rsidRDefault="00CD39B4"/>
        </w:tc>
        <w:tc>
          <w:tcPr>
            <w:tcW w:w="3543" w:type="dxa"/>
          </w:tcPr>
          <w:tbl>
            <w:tblPr>
              <w:tblW w:w="3319" w:type="dxa"/>
              <w:tblInd w:w="7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Układ paska bocznego ulotki"/>
            </w:tblPr>
            <w:tblGrid>
              <w:gridCol w:w="3319"/>
            </w:tblGrid>
            <w:tr w:rsidR="00CD39B4" w:rsidTr="003766F7">
              <w:trPr>
                <w:trHeight w:hRule="exact" w:val="9318"/>
              </w:trPr>
              <w:tc>
                <w:tcPr>
                  <w:tcW w:w="3319" w:type="dxa"/>
                  <w:shd w:val="clear" w:color="auto" w:fill="97C83C" w:themeFill="accent2"/>
                  <w:vAlign w:val="center"/>
                </w:tcPr>
                <w:p w:rsidR="002C03C6" w:rsidRDefault="00195337">
                  <w:pPr>
                    <w:pStyle w:val="Nagwek2"/>
                    <w:rPr>
                      <w:sz w:val="24"/>
                      <w:szCs w:val="24"/>
                    </w:rPr>
                  </w:pPr>
                  <w:r w:rsidRPr="002C03C6">
                    <w:rPr>
                      <w:sz w:val="24"/>
                      <w:szCs w:val="24"/>
                    </w:rPr>
                    <w:t>Zapraszamy na zajęcia pozalekcyjne</w:t>
                  </w:r>
                  <w:r w:rsidR="00EC4C24" w:rsidRPr="002C03C6">
                    <w:rPr>
                      <w:sz w:val="24"/>
                      <w:szCs w:val="24"/>
                    </w:rPr>
                    <w:t xml:space="preserve"> od poniedziałku </w:t>
                  </w:r>
                </w:p>
                <w:p w:rsidR="007F2359" w:rsidRPr="002C03C6" w:rsidRDefault="00EC4C24">
                  <w:pPr>
                    <w:pStyle w:val="Nagwek2"/>
                    <w:rPr>
                      <w:sz w:val="24"/>
                      <w:szCs w:val="24"/>
                    </w:rPr>
                  </w:pPr>
                  <w:r w:rsidRPr="002C03C6">
                    <w:rPr>
                      <w:sz w:val="24"/>
                      <w:szCs w:val="24"/>
                    </w:rPr>
                    <w:t>do piątku</w:t>
                  </w:r>
                  <w:r w:rsidR="00D103C4" w:rsidRPr="002C03C6">
                    <w:rPr>
                      <w:sz w:val="24"/>
                      <w:szCs w:val="24"/>
                    </w:rPr>
                    <w:t xml:space="preserve"> </w:t>
                  </w:r>
                </w:p>
                <w:p w:rsidR="004D5536" w:rsidRPr="002C03C6" w:rsidRDefault="00D103C4">
                  <w:pPr>
                    <w:pStyle w:val="Nagwek2"/>
                    <w:rPr>
                      <w:sz w:val="24"/>
                      <w:szCs w:val="24"/>
                    </w:rPr>
                  </w:pPr>
                  <w:r w:rsidRPr="002C03C6">
                    <w:rPr>
                      <w:sz w:val="24"/>
                      <w:szCs w:val="24"/>
                    </w:rPr>
                    <w:t xml:space="preserve">w godzinach </w:t>
                  </w:r>
                </w:p>
                <w:p w:rsidR="00CD39B4" w:rsidRPr="002C03C6" w:rsidRDefault="00EC4C24">
                  <w:pPr>
                    <w:pStyle w:val="Nagwek2"/>
                    <w:rPr>
                      <w:sz w:val="24"/>
                      <w:szCs w:val="24"/>
                    </w:rPr>
                  </w:pPr>
                  <w:r w:rsidRPr="002C03C6">
                    <w:rPr>
                      <w:sz w:val="24"/>
                      <w:szCs w:val="24"/>
                    </w:rPr>
                    <w:t xml:space="preserve">od </w:t>
                  </w:r>
                  <w:r w:rsidR="009B0E9B" w:rsidRPr="002C03C6">
                    <w:rPr>
                      <w:sz w:val="24"/>
                      <w:szCs w:val="24"/>
                    </w:rPr>
                    <w:t>12</w:t>
                  </w:r>
                  <w:r w:rsidR="00D103C4" w:rsidRPr="002C03C6">
                    <w:rPr>
                      <w:sz w:val="24"/>
                      <w:szCs w:val="24"/>
                    </w:rPr>
                    <w:t>:00-18:00</w:t>
                  </w:r>
                </w:p>
                <w:p w:rsidR="00CD39B4" w:rsidRPr="002C03C6" w:rsidRDefault="00CD39B4">
                  <w:pPr>
                    <w:pStyle w:val="Linia"/>
                    <w:rPr>
                      <w:sz w:val="28"/>
                      <w:szCs w:val="28"/>
                    </w:rPr>
                  </w:pPr>
                </w:p>
                <w:p w:rsidR="00D103C4" w:rsidRPr="002C03C6" w:rsidRDefault="00195337">
                  <w:pPr>
                    <w:pStyle w:val="Nagwek2"/>
                  </w:pPr>
                  <w:r w:rsidRPr="002C03C6">
                    <w:t xml:space="preserve">Dzieci w wieku </w:t>
                  </w:r>
                </w:p>
                <w:p w:rsidR="00CD39B4" w:rsidRPr="002C03C6" w:rsidRDefault="00195337" w:rsidP="002C03C6">
                  <w:pPr>
                    <w:pStyle w:val="Nagwek2"/>
                  </w:pPr>
                  <w:r w:rsidRPr="002C03C6">
                    <w:t>od 6-18 lat</w:t>
                  </w:r>
                  <w:r w:rsidR="00D103C4" w:rsidRPr="002C03C6">
                    <w:t xml:space="preserve"> </w:t>
                  </w:r>
                </w:p>
                <w:p w:rsidR="00CD39B4" w:rsidRPr="002C03C6" w:rsidRDefault="00CD39B4">
                  <w:pPr>
                    <w:pStyle w:val="Linia"/>
                    <w:rPr>
                      <w:sz w:val="28"/>
                      <w:szCs w:val="28"/>
                    </w:rPr>
                  </w:pPr>
                </w:p>
                <w:p w:rsidR="00CD39B4" w:rsidRPr="002C03C6" w:rsidRDefault="00D103C4">
                  <w:pPr>
                    <w:pStyle w:val="Nagwek2"/>
                  </w:pPr>
                  <w:r w:rsidRPr="002C03C6">
                    <w:t>Ilość miejsc ograniczona</w:t>
                  </w:r>
                </w:p>
                <w:p w:rsidR="00CD39B4" w:rsidRPr="002C03C6" w:rsidRDefault="00CD39B4">
                  <w:pPr>
                    <w:pStyle w:val="Linia"/>
                    <w:rPr>
                      <w:sz w:val="28"/>
                      <w:szCs w:val="28"/>
                    </w:rPr>
                  </w:pPr>
                </w:p>
                <w:p w:rsidR="00CD39B4" w:rsidRPr="002C03C6" w:rsidRDefault="00AD502A">
                  <w:pPr>
                    <w:pStyle w:val="Nagwek2"/>
                  </w:pPr>
                  <w:r w:rsidRPr="002C03C6">
                    <w:t>Pobyt bezpłatny</w:t>
                  </w:r>
                </w:p>
                <w:p w:rsidR="00CD39B4" w:rsidRPr="003766F7" w:rsidRDefault="00CD39B4" w:rsidP="00AD502A">
                  <w:pPr>
                    <w:pStyle w:val="Nagwek2"/>
                    <w:jc w:val="left"/>
                    <w:rPr>
                      <w:sz w:val="20"/>
                      <w:szCs w:val="20"/>
                    </w:rPr>
                  </w:pPr>
                </w:p>
              </w:tc>
            </w:tr>
            <w:tr w:rsidR="00CD39B4" w:rsidTr="003766F7">
              <w:trPr>
                <w:trHeight w:hRule="exact" w:val="118"/>
              </w:trPr>
              <w:tc>
                <w:tcPr>
                  <w:tcW w:w="3319" w:type="dxa"/>
                </w:tcPr>
                <w:p w:rsidR="00CD39B4" w:rsidRDefault="00CD39B4"/>
              </w:tc>
            </w:tr>
            <w:tr w:rsidR="00CD39B4" w:rsidTr="003766F7">
              <w:trPr>
                <w:trHeight w:hRule="exact" w:val="3629"/>
              </w:trPr>
              <w:tc>
                <w:tcPr>
                  <w:tcW w:w="3319" w:type="dxa"/>
                  <w:shd w:val="clear" w:color="auto" w:fill="E03177" w:themeFill="accent1"/>
                  <w:vAlign w:val="center"/>
                </w:tcPr>
                <w:p w:rsidR="00CD39B4" w:rsidRDefault="00195337">
                  <w:pPr>
                    <w:pStyle w:val="Nagwek3"/>
                  </w:pPr>
                  <w:r>
                    <w:t>Placówka wsparcia dziennego Świetlica opiekuńcza „pełna chata”</w:t>
                  </w:r>
                </w:p>
                <w:p w:rsidR="00CD39B4" w:rsidRDefault="00953F71" w:rsidP="00195337">
                  <w:pPr>
                    <w:pStyle w:val="Informacjekontaktowe"/>
                  </w:pPr>
                  <w:sdt>
                    <w:sdtPr>
                      <w:id w:val="857003158"/>
                      <w:placeholder>
                        <w:docPart w:val="B663F1F345454DDEBFBB800D095EAC7C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6C65AA">
                        <w:t>u</w:t>
                      </w:r>
                      <w:r w:rsidR="00195337">
                        <w:t>l. Bełska 22</w:t>
                      </w:r>
                      <w:r w:rsidR="00195337">
                        <w:br/>
                        <w:t>38-700 Ustrzyki Dolne</w:t>
                      </w:r>
                    </w:sdtContent>
                  </w:sdt>
                </w:p>
                <w:p w:rsidR="00CD39B4" w:rsidRDefault="00D103C4">
                  <w:pPr>
                    <w:pStyle w:val="Data"/>
                  </w:pPr>
                  <w:r>
                    <w:t>Kontakty i zapisy:</w:t>
                  </w:r>
                </w:p>
                <w:p w:rsidR="00D103C4" w:rsidRDefault="00D103C4">
                  <w:pPr>
                    <w:pStyle w:val="Data"/>
                  </w:pPr>
                  <w:r>
                    <w:t>Tel. (13) 471 25 24</w:t>
                  </w:r>
                </w:p>
              </w:tc>
            </w:tr>
          </w:tbl>
          <w:p w:rsidR="00CD39B4" w:rsidRDefault="00CD39B4"/>
        </w:tc>
      </w:tr>
    </w:tbl>
    <w:p w:rsidR="00CD39B4" w:rsidRDefault="003766F7">
      <w:pPr>
        <w:pStyle w:val="Bezodstpw"/>
      </w:pPr>
      <w:r>
        <w:rPr>
          <w:noProof/>
        </w:rPr>
        <w:drawing>
          <wp:inline distT="0" distB="0" distL="0" distR="0" wp14:anchorId="19B9851F" wp14:editId="7D34ABE8">
            <wp:extent cx="1228725" cy="5810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561" cy="5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7F49C13F" wp14:editId="4B877B6E">
            <wp:extent cx="1085850" cy="5429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71" cy="62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1E8327B5" wp14:editId="289714A3">
            <wp:extent cx="1457325" cy="4762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0FF0E035" wp14:editId="26D617B0">
            <wp:extent cx="1514475" cy="5238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9B4" w:rsidSect="003766F7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3F71" w:rsidRDefault="00953F71" w:rsidP="00AC0F01">
      <w:pPr>
        <w:spacing w:after="0" w:line="240" w:lineRule="auto"/>
      </w:pPr>
      <w:r>
        <w:separator/>
      </w:r>
    </w:p>
  </w:endnote>
  <w:endnote w:type="continuationSeparator" w:id="0">
    <w:p w:rsidR="00953F71" w:rsidRDefault="00953F71" w:rsidP="00AC0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3F71" w:rsidRDefault="00953F71" w:rsidP="00AC0F01">
      <w:pPr>
        <w:spacing w:after="0" w:line="240" w:lineRule="auto"/>
      </w:pPr>
      <w:r>
        <w:separator/>
      </w:r>
    </w:p>
  </w:footnote>
  <w:footnote w:type="continuationSeparator" w:id="0">
    <w:p w:rsidR="00953F71" w:rsidRDefault="00953F71" w:rsidP="00AC0F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B7A7B"/>
    <w:multiLevelType w:val="hybridMultilevel"/>
    <w:tmpl w:val="273EE4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A771F9"/>
    <w:multiLevelType w:val="hybridMultilevel"/>
    <w:tmpl w:val="5D7E35C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337"/>
    <w:rsid w:val="000A1E14"/>
    <w:rsid w:val="001749C4"/>
    <w:rsid w:val="00195337"/>
    <w:rsid w:val="00243662"/>
    <w:rsid w:val="002C03C6"/>
    <w:rsid w:val="003766F7"/>
    <w:rsid w:val="00486029"/>
    <w:rsid w:val="004D5536"/>
    <w:rsid w:val="004E27DC"/>
    <w:rsid w:val="006034C4"/>
    <w:rsid w:val="006B135D"/>
    <w:rsid w:val="006C65AA"/>
    <w:rsid w:val="00745317"/>
    <w:rsid w:val="007F2359"/>
    <w:rsid w:val="008511B9"/>
    <w:rsid w:val="00894463"/>
    <w:rsid w:val="00905396"/>
    <w:rsid w:val="00953F71"/>
    <w:rsid w:val="009B0E9B"/>
    <w:rsid w:val="00AB03FA"/>
    <w:rsid w:val="00AC0F01"/>
    <w:rsid w:val="00AD502A"/>
    <w:rsid w:val="00BC3F80"/>
    <w:rsid w:val="00C7418D"/>
    <w:rsid w:val="00CD39B4"/>
    <w:rsid w:val="00D103C4"/>
    <w:rsid w:val="00E23C94"/>
    <w:rsid w:val="00E42D10"/>
    <w:rsid w:val="00E60111"/>
    <w:rsid w:val="00EC4C24"/>
    <w:rsid w:val="00F2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3CC206-E70E-4E0B-BE8D-8344C9BD6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pl-PL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Linia"/>
    <w:link w:val="Nagwek2Znak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Nagwek4">
    <w:name w:val="heading 4"/>
    <w:basedOn w:val="Normalny"/>
    <w:next w:val="Normalny"/>
    <w:link w:val="Nagwek4Znak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Tytu"/>
    <w:link w:val="PodtytuZnak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PodtytuZnak">
    <w:name w:val="Podtytuł Znak"/>
    <w:basedOn w:val="Domylnaczcionkaakapitu"/>
    <w:link w:val="Podtytu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ytu">
    <w:name w:val="Title"/>
    <w:basedOn w:val="Normalny"/>
    <w:next w:val="Normalny"/>
    <w:link w:val="TytuZnak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agwek1Znak">
    <w:name w:val="Nagłówek 1 Znak"/>
    <w:basedOn w:val="Domylnaczcionkaakapitu"/>
    <w:link w:val="Nagwek1"/>
    <w:uiPriority w:val="3"/>
    <w:rPr>
      <w:b/>
      <w:bCs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Bezodstpw">
    <w:name w:val="No Spacing"/>
    <w:uiPriority w:val="19"/>
    <w:qFormat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ia">
    <w:name w:val="Linia"/>
    <w:basedOn w:val="Normalny"/>
    <w:next w:val="Nagwek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Nagwek3Znak">
    <w:name w:val="Nagłówek 3 Znak"/>
    <w:basedOn w:val="Domylnaczcionkaakapitu"/>
    <w:link w:val="Nagwek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Informacjekontaktowe">
    <w:name w:val="Informacje kontaktowe"/>
    <w:basedOn w:val="Normalny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a">
    <w:name w:val="Date"/>
    <w:basedOn w:val="Normalny"/>
    <w:link w:val="DataZnak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aZnak">
    <w:name w:val="Data Znak"/>
    <w:basedOn w:val="Domylnaczcionkaakapitu"/>
    <w:link w:val="Data"/>
    <w:uiPriority w:val="5"/>
    <w:rPr>
      <w:color w:val="FFFFFF" w:themeColor="background1"/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Akapitzlist">
    <w:name w:val="List Paragraph"/>
    <w:basedOn w:val="Normalny"/>
    <w:uiPriority w:val="34"/>
    <w:unhideWhenUsed/>
    <w:qFormat/>
    <w:rsid w:val="00EC4C2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23C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3C9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3C9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3C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3C94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C0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F01"/>
  </w:style>
  <w:style w:type="paragraph" w:styleId="Stopka">
    <w:name w:val="footer"/>
    <w:basedOn w:val="Normalny"/>
    <w:link w:val="StopkaZnak"/>
    <w:uiPriority w:val="99"/>
    <w:unhideWhenUsed/>
    <w:rsid w:val="00AC0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F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ojtowicz\AppData\Roaming\Microsoft\Templates\Ulotka%20z%20zaproszeniem%20na%20wydarzenie%20sezonow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663F1F345454DDEBFBB800D095EAC7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DC74ADA-79A7-424F-BABA-420396BA9A50}"/>
      </w:docPartPr>
      <w:docPartBody>
        <w:p w:rsidR="00B70082" w:rsidRDefault="00EF4C37">
          <w:pPr>
            <w:pStyle w:val="B663F1F345454DDEBFBB800D095EAC7C"/>
          </w:pPr>
          <w:r>
            <w:rPr>
              <w:lang w:bidi="pl-PL"/>
            </w:rPr>
            <w:t>[Ulica]</w:t>
          </w:r>
          <w:r>
            <w:rPr>
              <w:lang w:bidi="pl-PL"/>
            </w:rPr>
            <w:br/>
            <w:t>[Kod pocztowy, miasto]</w:t>
          </w:r>
          <w:r>
            <w:rPr>
              <w:lang w:bidi="pl-PL"/>
            </w:rPr>
            <w:br/>
            <w:t>[Telefon]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C37"/>
    <w:rsid w:val="001A344F"/>
    <w:rsid w:val="0045619E"/>
    <w:rsid w:val="00730A10"/>
    <w:rsid w:val="007A21C6"/>
    <w:rsid w:val="00B70082"/>
    <w:rsid w:val="00D02431"/>
    <w:rsid w:val="00D0315D"/>
    <w:rsid w:val="00EF4C37"/>
    <w:rsid w:val="00F9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AAE975E6F1946AD976A15B89FFD9D7A">
    <w:name w:val="CAAE975E6F1946AD976A15B89FFD9D7A"/>
  </w:style>
  <w:style w:type="paragraph" w:customStyle="1" w:styleId="F073FA91D189486596D15CA33BA1373B">
    <w:name w:val="F073FA91D189486596D15CA33BA1373B"/>
  </w:style>
  <w:style w:type="paragraph" w:customStyle="1" w:styleId="710243235E2A47F7AC94E3D7B70C1915">
    <w:name w:val="710243235E2A47F7AC94E3D7B70C1915"/>
  </w:style>
  <w:style w:type="paragraph" w:customStyle="1" w:styleId="EA7BDDB9415D4698B3E0B0ADB20FAE52">
    <w:name w:val="EA7BDDB9415D4698B3E0B0ADB20FAE52"/>
  </w:style>
  <w:style w:type="paragraph" w:customStyle="1" w:styleId="451ED300F7F6457D8C06B48E512E64B3">
    <w:name w:val="451ED300F7F6457D8C06B48E512E64B3"/>
  </w:style>
  <w:style w:type="paragraph" w:customStyle="1" w:styleId="0B47610DD35E4564A6FC0B95533C7671">
    <w:name w:val="0B47610DD35E4564A6FC0B95533C7671"/>
  </w:style>
  <w:style w:type="paragraph" w:customStyle="1" w:styleId="69F925F65A2D4DE5AC6E237C605AF7E1">
    <w:name w:val="69F925F65A2D4DE5AC6E237C605AF7E1"/>
  </w:style>
  <w:style w:type="paragraph" w:customStyle="1" w:styleId="EA56B22371414FB6B748425B0DD07AA1">
    <w:name w:val="EA56B22371414FB6B748425B0DD07AA1"/>
  </w:style>
  <w:style w:type="paragraph" w:customStyle="1" w:styleId="BBC916BC1510447A8A6A25BBA7988A20">
    <w:name w:val="BBC916BC1510447A8A6A25BBA7988A20"/>
  </w:style>
  <w:style w:type="paragraph" w:customStyle="1" w:styleId="DE8004DF109948029D2E5334CFD13A03">
    <w:name w:val="DE8004DF109948029D2E5334CFD13A03"/>
  </w:style>
  <w:style w:type="paragraph" w:customStyle="1" w:styleId="B663F1F345454DDEBFBB800D095EAC7C">
    <w:name w:val="B663F1F345454DDEBFBB800D095EAC7C"/>
  </w:style>
  <w:style w:type="paragraph" w:customStyle="1" w:styleId="52BBC8B46F76472B95A281CC9B750D45">
    <w:name w:val="52BBC8B46F76472B95A281CC9B750D45"/>
  </w:style>
  <w:style w:type="paragraph" w:customStyle="1" w:styleId="47718F64E338446BB06385F85259E8D8">
    <w:name w:val="47718F64E338446BB06385F85259E8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5BF57866-A219-47D7-B7FC-D2219D9D8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Ulotka z zaproszeniem na wydarzenie sezonowe.dotx</Template>
  <TotalTime>0</TotalTime>
  <Pages>1</Pages>
  <Words>119</Words>
  <Characters>715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ewojtowicz</dc:creator>
  <cp:keywords/>
  <dc:description/>
  <cp:lastModifiedBy>mwojtasik</cp:lastModifiedBy>
  <cp:revision>2</cp:revision>
  <cp:lastPrinted>2018-03-13T11:31:00Z</cp:lastPrinted>
  <dcterms:created xsi:type="dcterms:W3CDTF">2018-03-13T13:32:00Z</dcterms:created>
  <dcterms:modified xsi:type="dcterms:W3CDTF">2018-03-13T13:32:00Z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